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47BCB" w14:textId="3A368AB0" w:rsidR="004333B4" w:rsidRDefault="00346AA3" w:rsidP="00346AA3">
      <w:pPr>
        <w:pStyle w:val="Title1COST"/>
        <w:jc w:val="center"/>
        <w:rPr>
          <w:color w:val="6E82BE"/>
          <w:sz w:val="36"/>
        </w:rPr>
      </w:pPr>
      <w:r>
        <w:rPr>
          <w:color w:val="6E82BE"/>
          <w:sz w:val="36"/>
        </w:rPr>
        <w:t>Training School Application</w:t>
      </w:r>
    </w:p>
    <w:p w14:paraId="72ADFDF3" w14:textId="73F1F7B5" w:rsidR="004333B4" w:rsidRPr="000C262B" w:rsidRDefault="00346AA3" w:rsidP="00346AA3">
      <w:pPr>
        <w:pStyle w:val="Title1COST"/>
        <w:spacing w:before="120"/>
        <w:jc w:val="center"/>
        <w:rPr>
          <w:color w:val="6E82BE"/>
          <w:sz w:val="36"/>
          <w:lang w:val="en-GB"/>
        </w:rPr>
      </w:pPr>
      <w:r>
        <w:rPr>
          <w:color w:val="6E82BE"/>
          <w:sz w:val="36"/>
          <w:lang w:val="en-GB"/>
        </w:rPr>
        <w:t>450-Word Abstract</w:t>
      </w:r>
    </w:p>
    <w:p w14:paraId="5650EA2C" w14:textId="77777777" w:rsidR="004333B4" w:rsidRDefault="004333B4" w:rsidP="004333B4">
      <w:pPr>
        <w:pStyle w:val="Title2"/>
        <w:spacing w:before="120"/>
        <w:jc w:val="both"/>
        <w:rPr>
          <w:color w:val="56585B"/>
          <w:sz w:val="22"/>
        </w:rPr>
      </w:pPr>
    </w:p>
    <w:p w14:paraId="081CE255" w14:textId="77777777" w:rsidR="00890946" w:rsidRDefault="00890946" w:rsidP="004333B4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aconcuadrcula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4333B4" w:rsidRPr="00681CA3" w14:paraId="6669FB96" w14:textId="77777777" w:rsidTr="00346AA3">
        <w:tc>
          <w:tcPr>
            <w:tcW w:w="9356" w:type="dxa"/>
          </w:tcPr>
          <w:p w14:paraId="79348760" w14:textId="4CD3016B" w:rsidR="004333B4" w:rsidRDefault="00346AA3" w:rsidP="004333B4">
            <w:pPr>
              <w:spacing w:before="120" w:after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Title</w:t>
            </w:r>
          </w:p>
          <w:p w14:paraId="30BD3A15" w14:textId="541C9E95" w:rsidR="004333B4" w:rsidRPr="00B45EEC" w:rsidRDefault="0058312A" w:rsidP="00346AA3">
            <w:pPr>
              <w:spacing w:before="120" w:after="120"/>
              <w:rPr>
                <w:bCs/>
                <w:sz w:val="22"/>
              </w:rPr>
            </w:pPr>
            <w:r w:rsidRPr="0058312A">
              <w:rPr>
                <w:rFonts w:ascii="ArialMT" w:hAnsi="ArialMT" w:cs="ArialMT"/>
                <w:color w:val="656966"/>
              </w:rPr>
              <w:t>Provide the full title of your project.</w:t>
            </w:r>
          </w:p>
        </w:tc>
      </w:tr>
      <w:tr w:rsidR="004333B4" w:rsidRPr="00681CA3" w14:paraId="554DF07E" w14:textId="77777777" w:rsidTr="00346AA3">
        <w:tc>
          <w:tcPr>
            <w:tcW w:w="9356" w:type="dxa"/>
          </w:tcPr>
          <w:p w14:paraId="0AE5A008" w14:textId="797C8E89" w:rsidR="004333B4" w:rsidRDefault="00346AA3" w:rsidP="004333B4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Keywords</w:t>
            </w:r>
          </w:p>
          <w:p w14:paraId="057E31EC" w14:textId="62F0FD16" w:rsidR="004333B4" w:rsidRPr="00346AA3" w:rsidRDefault="0058312A" w:rsidP="004333B4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58312A">
              <w:rPr>
                <w:rFonts w:ascii="ArialMT" w:hAnsi="ArialMT" w:cs="ArialMT"/>
                <w:color w:val="656966"/>
              </w:rPr>
              <w:t>List the main keywords that best describe the topic, scope, and focus of your project.</w:t>
            </w:r>
          </w:p>
        </w:tc>
      </w:tr>
      <w:tr w:rsidR="004333B4" w:rsidRPr="00681CA3" w14:paraId="45CE1A2B" w14:textId="77777777" w:rsidTr="00346AA3">
        <w:tc>
          <w:tcPr>
            <w:tcW w:w="9356" w:type="dxa"/>
          </w:tcPr>
          <w:p w14:paraId="2A0FEFBC" w14:textId="31837E5F" w:rsidR="004333B4" w:rsidRDefault="00346AA3" w:rsidP="004333B4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Objectives</w:t>
            </w:r>
          </w:p>
          <w:p w14:paraId="5C5BB8D1" w14:textId="6D51B680" w:rsidR="004333B4" w:rsidRPr="00244B76" w:rsidRDefault="0058312A" w:rsidP="004333B4">
            <w:pPr>
              <w:spacing w:before="120" w:after="120"/>
              <w:rPr>
                <w:b/>
                <w:sz w:val="22"/>
                <w:u w:val="single"/>
              </w:rPr>
            </w:pPr>
            <w:r w:rsidRPr="0058312A">
              <w:rPr>
                <w:rFonts w:ascii="ArialMT" w:hAnsi="ArialMT" w:cs="ArialMT"/>
                <w:color w:val="656966"/>
              </w:rPr>
              <w:t>Briefly outline the main aims and purpose of the project.</w:t>
            </w:r>
          </w:p>
        </w:tc>
      </w:tr>
      <w:tr w:rsidR="004333B4" w:rsidRPr="00681CA3" w14:paraId="2A81867C" w14:textId="77777777" w:rsidTr="00346AA3">
        <w:tc>
          <w:tcPr>
            <w:tcW w:w="9356" w:type="dxa"/>
          </w:tcPr>
          <w:p w14:paraId="0ECEC136" w14:textId="1B780DC6" w:rsidR="004333B4" w:rsidRDefault="00346AA3" w:rsidP="004333B4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Methods</w:t>
            </w:r>
          </w:p>
          <w:p w14:paraId="7964C90A" w14:textId="1D645BCB" w:rsidR="004333B4" w:rsidRPr="00244B76" w:rsidRDefault="0058312A" w:rsidP="004333B4">
            <w:pPr>
              <w:spacing w:before="120" w:after="120"/>
              <w:rPr>
                <w:b/>
                <w:sz w:val="22"/>
                <w:u w:val="single"/>
              </w:rPr>
            </w:pPr>
            <w:r w:rsidRPr="0058312A">
              <w:rPr>
                <w:rFonts w:ascii="ArialMT" w:hAnsi="ArialMT" w:cs="ArialMT"/>
                <w:color w:val="656966"/>
              </w:rPr>
              <w:t>Describe the approach, procedures, materials, or techniques used to carry out the project.</w:t>
            </w:r>
          </w:p>
        </w:tc>
      </w:tr>
      <w:tr w:rsidR="004333B4" w:rsidRPr="00681CA3" w14:paraId="75C3A772" w14:textId="77777777" w:rsidTr="00346AA3">
        <w:tc>
          <w:tcPr>
            <w:tcW w:w="9356" w:type="dxa"/>
          </w:tcPr>
          <w:p w14:paraId="461114A5" w14:textId="5C5CDF12" w:rsidR="004333B4" w:rsidRDefault="00346AA3" w:rsidP="004333B4">
            <w:pPr>
              <w:spacing w:before="120" w:after="120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Results</w:t>
            </w:r>
          </w:p>
          <w:p w14:paraId="33AFAE6F" w14:textId="4D8905D8" w:rsidR="004333B4" w:rsidRPr="004333B4" w:rsidRDefault="0058312A" w:rsidP="004333B4">
            <w:pPr>
              <w:spacing w:before="120" w:after="120"/>
              <w:rPr>
                <w:shd w:val="clear" w:color="auto" w:fill="C5C5BD" w:themeFill="background2"/>
              </w:rPr>
            </w:pPr>
            <w:r w:rsidRPr="0058312A">
              <w:rPr>
                <w:rFonts w:ascii="ArialMT" w:hAnsi="ArialMT" w:cs="ArialMT"/>
                <w:color w:val="656966"/>
              </w:rPr>
              <w:t>Summarise the main findings, outcomes, or progress achieved so far.</w:t>
            </w:r>
          </w:p>
        </w:tc>
      </w:tr>
      <w:tr w:rsidR="00346AA3" w:rsidRPr="00244B76" w14:paraId="26451E03" w14:textId="77777777" w:rsidTr="00346AA3">
        <w:tc>
          <w:tcPr>
            <w:tcW w:w="9356" w:type="dxa"/>
          </w:tcPr>
          <w:p w14:paraId="2536C8F3" w14:textId="77777777" w:rsidR="00346AA3" w:rsidRDefault="00346AA3" w:rsidP="00E918A8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Methods</w:t>
            </w:r>
          </w:p>
          <w:p w14:paraId="3C4B0D2C" w14:textId="204D6D4C" w:rsidR="00346AA3" w:rsidRPr="00244B76" w:rsidRDefault="0058312A" w:rsidP="00E918A8">
            <w:pPr>
              <w:spacing w:before="120" w:after="120"/>
              <w:rPr>
                <w:b/>
                <w:sz w:val="22"/>
                <w:u w:val="single"/>
              </w:rPr>
            </w:pPr>
            <w:r w:rsidRPr="0058312A">
              <w:rPr>
                <w:rFonts w:ascii="ArialMT" w:hAnsi="ArialMT" w:cs="ArialMT"/>
                <w:color w:val="656966"/>
              </w:rPr>
              <w:t>Explain the methodological framework or research design applied in the project.</w:t>
            </w:r>
          </w:p>
        </w:tc>
      </w:tr>
      <w:tr w:rsidR="00346AA3" w:rsidRPr="004333B4" w14:paraId="68F2DD57" w14:textId="77777777" w:rsidTr="00346AA3">
        <w:tc>
          <w:tcPr>
            <w:tcW w:w="9356" w:type="dxa"/>
          </w:tcPr>
          <w:p w14:paraId="449D2870" w14:textId="01EF789D" w:rsidR="00346AA3" w:rsidRDefault="00346AA3" w:rsidP="00E918A8">
            <w:pPr>
              <w:spacing w:before="120" w:after="120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  <w:u w:val="single"/>
              </w:rPr>
              <w:t>Conclusions</w:t>
            </w:r>
          </w:p>
          <w:p w14:paraId="51774DDC" w14:textId="43AC62DE" w:rsidR="00346AA3" w:rsidRPr="004333B4" w:rsidRDefault="0058312A" w:rsidP="00E918A8">
            <w:pPr>
              <w:spacing w:before="120" w:after="120"/>
              <w:rPr>
                <w:shd w:val="clear" w:color="auto" w:fill="C5C5BD" w:themeFill="background2"/>
              </w:rPr>
            </w:pPr>
            <w:r w:rsidRPr="0058312A">
              <w:rPr>
                <w:rFonts w:ascii="ArialMT" w:eastAsiaTheme="minorEastAsia" w:hAnsi="ArialMT" w:cs="ArialMT"/>
                <w:color w:val="656966"/>
              </w:rPr>
              <w:t>Present the key conclusions, implications, or expected contribution of the project.</w:t>
            </w:r>
          </w:p>
        </w:tc>
      </w:tr>
    </w:tbl>
    <w:p w14:paraId="1E3BB603" w14:textId="5346BBA2" w:rsidR="005146D6" w:rsidRPr="00194EC0" w:rsidRDefault="005146D6" w:rsidP="00194EC0"/>
    <w:sectPr w:rsidR="005146D6" w:rsidRPr="00194EC0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BAC8A" w14:textId="77777777" w:rsidR="00A6664D" w:rsidRDefault="00A6664D" w:rsidP="00F24F32">
      <w:r>
        <w:separator/>
      </w:r>
    </w:p>
  </w:endnote>
  <w:endnote w:type="continuationSeparator" w:id="0">
    <w:p w14:paraId="2F6B8D1A" w14:textId="77777777" w:rsidR="00A6664D" w:rsidRDefault="00A6664D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panose1 w:val="00000000000000000000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Piedepgina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Piedepgina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Piedepgina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Piedepgina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Piedepgina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1D94D" w14:textId="77777777" w:rsidR="00A6664D" w:rsidRDefault="00A6664D" w:rsidP="00F24F32">
      <w:r>
        <w:separator/>
      </w:r>
    </w:p>
  </w:footnote>
  <w:footnote w:type="continuationSeparator" w:id="0">
    <w:p w14:paraId="5CC3B9E4" w14:textId="77777777" w:rsidR="00A6664D" w:rsidRDefault="00A6664D" w:rsidP="00F24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Encabezado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Encabezado"/>
    </w:pPr>
  </w:p>
  <w:p w14:paraId="32E79874" w14:textId="0096D2D9" w:rsidR="00773BAB" w:rsidRDefault="00773BAB" w:rsidP="00773BAB">
    <w:pPr>
      <w:pStyle w:val="Encabezado"/>
    </w:pPr>
  </w:p>
  <w:p w14:paraId="79D070D4" w14:textId="77777777" w:rsidR="00773BAB" w:rsidRDefault="00773BAB" w:rsidP="00773BAB">
    <w:pPr>
      <w:pStyle w:val="Encabezado"/>
    </w:pPr>
  </w:p>
  <w:p w14:paraId="63376EFC" w14:textId="782C3E9B" w:rsidR="00851130" w:rsidRDefault="00851130">
    <w:pPr>
      <w:pStyle w:val="Encabezado"/>
      <w:rPr>
        <w:b/>
        <w:bCs/>
        <w:color w:val="3D5ABF"/>
      </w:rPr>
    </w:pPr>
  </w:p>
  <w:p w14:paraId="546AADB4" w14:textId="77777777" w:rsidR="00E427EA" w:rsidRDefault="00E427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01.4pt;height:101.4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312522220">
    <w:abstractNumId w:val="16"/>
  </w:num>
  <w:num w:numId="2" w16cid:durableId="433482672">
    <w:abstractNumId w:val="23"/>
  </w:num>
  <w:num w:numId="3" w16cid:durableId="1341732642">
    <w:abstractNumId w:val="24"/>
  </w:num>
  <w:num w:numId="4" w16cid:durableId="828521774">
    <w:abstractNumId w:val="21"/>
  </w:num>
  <w:num w:numId="5" w16cid:durableId="419252860">
    <w:abstractNumId w:val="11"/>
  </w:num>
  <w:num w:numId="6" w16cid:durableId="1831679438">
    <w:abstractNumId w:val="4"/>
  </w:num>
  <w:num w:numId="7" w16cid:durableId="804543682">
    <w:abstractNumId w:val="5"/>
  </w:num>
  <w:num w:numId="8" w16cid:durableId="314141878">
    <w:abstractNumId w:val="6"/>
  </w:num>
  <w:num w:numId="9" w16cid:durableId="105807492">
    <w:abstractNumId w:val="7"/>
  </w:num>
  <w:num w:numId="10" w16cid:durableId="224803348">
    <w:abstractNumId w:val="9"/>
  </w:num>
  <w:num w:numId="11" w16cid:durableId="227497035">
    <w:abstractNumId w:val="0"/>
  </w:num>
  <w:num w:numId="12" w16cid:durableId="1505120862">
    <w:abstractNumId w:val="1"/>
  </w:num>
  <w:num w:numId="13" w16cid:durableId="1347556048">
    <w:abstractNumId w:val="2"/>
  </w:num>
  <w:num w:numId="14" w16cid:durableId="286590206">
    <w:abstractNumId w:val="3"/>
  </w:num>
  <w:num w:numId="15" w16cid:durableId="180510358">
    <w:abstractNumId w:val="8"/>
  </w:num>
  <w:num w:numId="16" w16cid:durableId="1733043689">
    <w:abstractNumId w:val="27"/>
  </w:num>
  <w:num w:numId="17" w16cid:durableId="2034767058">
    <w:abstractNumId w:val="31"/>
  </w:num>
  <w:num w:numId="18" w16cid:durableId="2072459356">
    <w:abstractNumId w:val="17"/>
  </w:num>
  <w:num w:numId="19" w16cid:durableId="719867826">
    <w:abstractNumId w:val="19"/>
  </w:num>
  <w:num w:numId="20" w16cid:durableId="904609808">
    <w:abstractNumId w:val="10"/>
  </w:num>
  <w:num w:numId="21" w16cid:durableId="1438481377">
    <w:abstractNumId w:val="26"/>
  </w:num>
  <w:num w:numId="22" w16cid:durableId="2007702777">
    <w:abstractNumId w:val="22"/>
  </w:num>
  <w:num w:numId="23" w16cid:durableId="126165215">
    <w:abstractNumId w:val="14"/>
  </w:num>
  <w:num w:numId="24" w16cid:durableId="1892376966">
    <w:abstractNumId w:val="29"/>
  </w:num>
  <w:num w:numId="25" w16cid:durableId="1513908416">
    <w:abstractNumId w:val="15"/>
  </w:num>
  <w:num w:numId="26" w16cid:durableId="866527809">
    <w:abstractNumId w:val="30"/>
  </w:num>
  <w:num w:numId="27" w16cid:durableId="1104619345">
    <w:abstractNumId w:val="12"/>
  </w:num>
  <w:num w:numId="28" w16cid:durableId="2581012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264538116">
    <w:abstractNumId w:val="13"/>
  </w:num>
  <w:num w:numId="30" w16cid:durableId="1018584702">
    <w:abstractNumId w:val="20"/>
  </w:num>
  <w:num w:numId="31" w16cid:durableId="1379621870">
    <w:abstractNumId w:val="32"/>
  </w:num>
  <w:num w:numId="32" w16cid:durableId="1831288721">
    <w:abstractNumId w:val="25"/>
  </w:num>
  <w:num w:numId="33" w16cid:durableId="306781643">
    <w:abstractNumId w:val="18"/>
  </w:num>
  <w:num w:numId="34" w16cid:durableId="1814178033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4EC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6AA3"/>
    <w:rsid w:val="00347A65"/>
    <w:rsid w:val="00353A67"/>
    <w:rsid w:val="003545A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33B4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8312A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90946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C5DB6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6664D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181C"/>
    <w:rsid w:val="00C63D6F"/>
    <w:rsid w:val="00C75B36"/>
    <w:rsid w:val="00C76FF9"/>
    <w:rsid w:val="00C810C7"/>
    <w:rsid w:val="00C86BE2"/>
    <w:rsid w:val="00CB2878"/>
    <w:rsid w:val="00CD2C50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249C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tulo5">
    <w:name w:val="heading 5"/>
    <w:basedOn w:val="Ttulo4"/>
    <w:next w:val="Normal"/>
    <w:link w:val="Ttulo5C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tulo">
    <w:name w:val="Subtitle"/>
    <w:basedOn w:val="Normal"/>
    <w:next w:val="Normal"/>
    <w:link w:val="SubttuloC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anormal"/>
    <w:uiPriority w:val="99"/>
    <w:rsid w:val="00EE6C68"/>
    <w:rPr>
      <w:rFonts w:ascii="Rockwell" w:eastAsiaTheme="minorEastAsia" w:hAnsi="Rockwell"/>
    </w:rPr>
    <w:tblPr/>
  </w:style>
  <w:style w:type="paragraph" w:styleId="Encabezado">
    <w:name w:val="header"/>
    <w:basedOn w:val="Normal"/>
    <w:link w:val="Encabezado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merodepgina">
    <w:name w:val="page number"/>
    <w:basedOn w:val="Fuentedeprrafopredeter"/>
    <w:uiPriority w:val="99"/>
    <w:semiHidden/>
    <w:unhideWhenUsed/>
    <w:rsid w:val="00B64B1E"/>
    <w:rPr>
      <w:lang w:val="en-GB"/>
    </w:rPr>
  </w:style>
  <w:style w:type="paragraph" w:styleId="Sinespaciado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tulo">
    <w:name w:val="Title"/>
    <w:basedOn w:val="Normal"/>
    <w:next w:val="Normal"/>
    <w:link w:val="TtuloC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destacada">
    <w:name w:val="Intense Quote"/>
    <w:aliases w:val="Quote"/>
    <w:basedOn w:val="Normal"/>
    <w:next w:val="Normal"/>
    <w:link w:val="CitadestacadaC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destacadaCar">
    <w:name w:val="Cita destacada Car"/>
    <w:aliases w:val="Quote Car"/>
    <w:basedOn w:val="Fuentedeprrafopredeter"/>
    <w:link w:val="Citadestacada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Fecha">
    <w:name w:val="Date"/>
    <w:basedOn w:val="Normal"/>
    <w:next w:val="Normal"/>
    <w:link w:val="FechaC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FechaCar">
    <w:name w:val="Fecha Car"/>
    <w:basedOn w:val="Fuentedeprrafopredeter"/>
    <w:link w:val="Fecha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rrafodelista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DC3">
    <w:name w:val="toc 3"/>
    <w:basedOn w:val="TD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D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tuloTDC">
    <w:name w:val="TOC Heading"/>
    <w:basedOn w:val="Ttulo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xtonotapie">
    <w:name w:val="footnote text"/>
    <w:basedOn w:val="Normal"/>
    <w:link w:val="TextonotapieC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532A7"/>
    <w:rPr>
      <w:sz w:val="16"/>
      <w:szCs w:val="16"/>
      <w:lang w:val="en-GB"/>
    </w:rPr>
  </w:style>
  <w:style w:type="character" w:styleId="Refdenotaalpie">
    <w:name w:val="footnote reference"/>
    <w:basedOn w:val="Fuentedeprrafopredeter"/>
    <w:uiPriority w:val="99"/>
    <w:unhideWhenUsed/>
    <w:rsid w:val="00DB315D"/>
    <w:rPr>
      <w:vertAlign w:val="superscript"/>
      <w:lang w:val="en-GB"/>
    </w:rPr>
  </w:style>
  <w:style w:type="character" w:styleId="Textoennegrita">
    <w:name w:val="Strong"/>
    <w:basedOn w:val="Fuentedeprrafopredeter"/>
    <w:uiPriority w:val="22"/>
    <w:qFormat/>
    <w:rsid w:val="000D0EC9"/>
    <w:rPr>
      <w:b/>
      <w:bCs/>
      <w:lang w:val="en-GB"/>
    </w:rPr>
  </w:style>
  <w:style w:type="character" w:styleId="EjemplodeHTML">
    <w:name w:val="HTML Sample"/>
    <w:basedOn w:val="Fuentedeprrafopredeter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digoHTML">
    <w:name w:val="HTML Code"/>
    <w:basedOn w:val="Fuentedeprrafopredeter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rrafodelista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aconcuadrcula">
    <w:name w:val="Table Grid"/>
    <w:basedOn w:val="Tabla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Textoindependiente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338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rrafodelista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tulo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Letter-Director-50years1.dotx</Template>
  <TotalTime>0</TotalTime>
  <Pages>1</Pages>
  <Words>96</Words>
  <Characters>530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Alejandro</cp:lastModifiedBy>
  <cp:revision>2</cp:revision>
  <cp:lastPrinted>2016-11-07T11:47:00Z</cp:lastPrinted>
  <dcterms:created xsi:type="dcterms:W3CDTF">2026-06-18T11:59:00Z</dcterms:created>
  <dcterms:modified xsi:type="dcterms:W3CDTF">2026-06-18T11:59:00Z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